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40D" w:rsidRPr="00C82992" w:rsidRDefault="00FC4D0B" w:rsidP="00C829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-747395</wp:posOffset>
            </wp:positionV>
            <wp:extent cx="7499350" cy="10640060"/>
            <wp:effectExtent l="0" t="0" r="6350" b="8890"/>
            <wp:wrapTight wrapText="bothSides">
              <wp:wrapPolygon edited="0">
                <wp:start x="0" y="0"/>
                <wp:lineTo x="0" y="21579"/>
                <wp:lineTo x="21563" y="21579"/>
                <wp:lineTo x="2156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r="837"/>
                    <a:stretch/>
                  </pic:blipFill>
                  <pic:spPr bwMode="auto">
                    <a:xfrm>
                      <a:off x="0" y="0"/>
                      <a:ext cx="7499350" cy="1064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40D" w:rsidRPr="00C82992" w:rsidSect="00FE64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0B"/>
    <w:rsid w:val="0020786D"/>
    <w:rsid w:val="009A4826"/>
    <w:rsid w:val="00C82992"/>
    <w:rsid w:val="00F616E9"/>
    <w:rsid w:val="00FC4D0B"/>
    <w:rsid w:val="00FE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\AppData\Roaming\Microsoft\&#352;ablony\norm&#225;ln&#237;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normální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Ruml</dc:creator>
  <cp:lastModifiedBy>Ondřej Ruml</cp:lastModifiedBy>
  <cp:revision>3</cp:revision>
  <dcterms:created xsi:type="dcterms:W3CDTF">2011-10-13T07:55:00Z</dcterms:created>
  <dcterms:modified xsi:type="dcterms:W3CDTF">2011-10-13T07:59:00Z</dcterms:modified>
</cp:coreProperties>
</file>